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CBFE0E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w:t>
      </w:r>
      <w:r w:rsidR="0061382E">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DFF1E89" w:rsidR="00AB4253" w:rsidRDefault="0061382E" w:rsidP="006F0373">
      <w:pPr>
        <w:spacing w:after="0"/>
        <w:jc w:val="both"/>
        <w:rPr>
          <w:noProof/>
        </w:rPr>
      </w:pPr>
      <w:r w:rsidRPr="0061382E">
        <w:rPr>
          <w:noProof/>
        </w:rPr>
        <w:drawing>
          <wp:inline distT="0" distB="0" distL="0" distR="0" wp14:anchorId="1F43600A" wp14:editId="7494CAB6">
            <wp:extent cx="5544324" cy="2143424"/>
            <wp:effectExtent l="0" t="0" r="0" b="9525"/>
            <wp:docPr id="15259219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21948"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B20E2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w:t>
      </w:r>
      <w:r w:rsidR="0061382E">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1382E">
        <w:rPr>
          <w:rFonts w:ascii="Garamond" w:eastAsia="Times New Roman" w:hAnsi="Garamond"/>
          <w:b/>
          <w:bCs/>
          <w:lang w:eastAsia="sl-SI"/>
        </w:rPr>
        <w:t>UMETNE SOLZE IN DRUGA NEVTRALNA ZDRAVILA</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1382E">
        <w:rPr>
          <w:rFonts w:ascii="Garamond" w:eastAsia="Times New Roman" w:hAnsi="Garamond"/>
          <w:b/>
          <w:bCs/>
          <w:lang w:eastAsia="sl-SI"/>
        </w:rPr>
        <w:t>S01XA20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34FA" w14:textId="77777777" w:rsidR="00A055FA" w:rsidRDefault="00A055FA" w:rsidP="00E5569B">
      <w:pPr>
        <w:spacing w:after="0"/>
      </w:pPr>
      <w:r>
        <w:separator/>
      </w:r>
    </w:p>
  </w:endnote>
  <w:endnote w:type="continuationSeparator" w:id="0">
    <w:p w14:paraId="785F6330" w14:textId="77777777" w:rsidR="00A055FA" w:rsidRDefault="00A055F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9EE65" w14:textId="77777777" w:rsidR="00A055FA" w:rsidRDefault="00A055FA" w:rsidP="00E5569B">
      <w:pPr>
        <w:spacing w:after="0"/>
      </w:pPr>
      <w:r>
        <w:separator/>
      </w:r>
    </w:p>
  </w:footnote>
  <w:footnote w:type="continuationSeparator" w:id="0">
    <w:p w14:paraId="2FA17395" w14:textId="77777777" w:rsidR="00A055FA" w:rsidRDefault="00A055F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55FA"/>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1FBE"/>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1429</Words>
  <Characters>8149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2026-01-15T13:36:00Z</cp:lastPrinted>
  <dcterms:created xsi:type="dcterms:W3CDTF">2026-01-15T13:38:00Z</dcterms:created>
  <dcterms:modified xsi:type="dcterms:W3CDTF">2026-01-15T13:38:00Z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